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0C1" w:rsidRPr="00514832" w:rsidRDefault="00514832" w:rsidP="00E40EDA">
      <w:pPr>
        <w:pStyle w:val="Titre1"/>
        <w:pBdr>
          <w:top w:val="single" w:sz="4" w:space="1" w:color="26A5DE"/>
          <w:left w:val="single" w:sz="4" w:space="4" w:color="26A5DE"/>
          <w:bottom w:val="single" w:sz="4" w:space="1" w:color="26A5DE"/>
          <w:right w:val="single" w:sz="4" w:space="4" w:color="26A5DE"/>
        </w:pBdr>
        <w:shd w:val="solid" w:color="26A5DE" w:fill="0070C0"/>
        <w:spacing w:before="0" w:after="0"/>
        <w:rPr>
          <w:b w:val="0"/>
          <w:sz w:val="12"/>
          <w:szCs w:val="12"/>
        </w:rPr>
      </w:pPr>
      <w:r w:rsidRPr="00514832">
        <w:rPr>
          <w:color w:val="FFFFFF" w:themeColor="background1"/>
          <w:sz w:val="36"/>
          <w:szCs w:val="36"/>
        </w:rPr>
        <w:t>AANVRAAGFORMULAIRE VOOR RCIB INTERVENTIE</w:t>
      </w:r>
    </w:p>
    <w:p w:rsidR="00CD54A6" w:rsidRPr="00514832" w:rsidRDefault="00514832" w:rsidP="00CD54A6">
      <w:pPr>
        <w:pStyle w:val="Titre2"/>
        <w:shd w:val="solid" w:color="F0E3E0" w:fill="EADBD4" w:themeFill="accent3" w:themeFillTint="33"/>
        <w:rPr>
          <w:b/>
          <w:color w:val="auto"/>
          <w:sz w:val="24"/>
          <w:szCs w:val="24"/>
        </w:rPr>
      </w:pPr>
      <w:r w:rsidRPr="00514832">
        <w:rPr>
          <w:b/>
          <w:color w:val="auto"/>
          <w:sz w:val="24"/>
          <w:szCs w:val="24"/>
        </w:rPr>
        <w:t>RCIB</w:t>
      </w:r>
    </w:p>
    <w:p w:rsidR="00CD54A6" w:rsidRPr="00514832" w:rsidRDefault="00514832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</w:rPr>
      </w:pPr>
      <w:r w:rsidRPr="00514832">
        <w:rPr>
          <w:color w:val="auto"/>
          <w:sz w:val="20"/>
          <w:szCs w:val="20"/>
        </w:rPr>
        <w:t>Regionale Cel voo</w:t>
      </w:r>
      <w:r w:rsidR="00486825">
        <w:rPr>
          <w:color w:val="auto"/>
          <w:sz w:val="20"/>
          <w:szCs w:val="20"/>
        </w:rPr>
        <w:t xml:space="preserve">r Interventie bij </w:t>
      </w:r>
      <w:proofErr w:type="spellStart"/>
      <w:r w:rsidR="00486825">
        <w:rPr>
          <w:color w:val="auto"/>
          <w:sz w:val="20"/>
          <w:szCs w:val="20"/>
        </w:rPr>
        <w:t>Binnenhlucht</w:t>
      </w:r>
      <w:r w:rsidR="007316F7">
        <w:rPr>
          <w:color w:val="auto"/>
          <w:sz w:val="20"/>
          <w:szCs w:val="20"/>
        </w:rPr>
        <w:t>verv</w:t>
      </w:r>
      <w:r w:rsidRPr="00514832">
        <w:rPr>
          <w:color w:val="auto"/>
          <w:sz w:val="20"/>
          <w:szCs w:val="20"/>
        </w:rPr>
        <w:t>uiling</w:t>
      </w:r>
      <w:proofErr w:type="spellEnd"/>
    </w:p>
    <w:p w:rsidR="00CD54A6" w:rsidRPr="00514832" w:rsidRDefault="0096391C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LEEFMILIEU BRUSSEL</w:t>
      </w:r>
    </w:p>
    <w:p w:rsidR="00CD54A6" w:rsidRPr="00514832" w:rsidRDefault="00514832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</w:rPr>
      </w:pPr>
      <w:r w:rsidRPr="00514832">
        <w:rPr>
          <w:color w:val="auto"/>
          <w:sz w:val="20"/>
          <w:szCs w:val="20"/>
        </w:rPr>
        <w:t>Havenlaan</w:t>
      </w:r>
      <w:r w:rsidR="0096391C">
        <w:rPr>
          <w:color w:val="auto"/>
          <w:sz w:val="20"/>
          <w:szCs w:val="20"/>
        </w:rPr>
        <w:t xml:space="preserve"> </w:t>
      </w:r>
      <w:r w:rsidRPr="00514832">
        <w:rPr>
          <w:color w:val="auto"/>
          <w:sz w:val="20"/>
          <w:szCs w:val="20"/>
        </w:rPr>
        <w:t>86C</w:t>
      </w:r>
      <w:r w:rsidR="00CD54A6" w:rsidRPr="00514832">
        <w:rPr>
          <w:color w:val="auto"/>
          <w:sz w:val="20"/>
          <w:szCs w:val="20"/>
        </w:rPr>
        <w:t>/3000 – 1000 Bru</w:t>
      </w:r>
      <w:r w:rsidRPr="00514832">
        <w:rPr>
          <w:color w:val="auto"/>
          <w:sz w:val="20"/>
          <w:szCs w:val="20"/>
        </w:rPr>
        <w:t>ssel</w:t>
      </w:r>
    </w:p>
    <w:p w:rsidR="00CD54A6" w:rsidRPr="0096391C" w:rsidRDefault="00CD54A6" w:rsidP="00CD54A6">
      <w:pPr>
        <w:pStyle w:val="Titre2"/>
        <w:shd w:val="solid" w:color="F0E3E0" w:fill="EADBD4" w:themeFill="accent3" w:themeFillTint="33"/>
        <w:spacing w:before="0" w:after="0"/>
        <w:rPr>
          <w:color w:val="auto"/>
          <w:sz w:val="20"/>
          <w:szCs w:val="20"/>
        </w:rPr>
      </w:pP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232377B3" wp14:editId="22B3C135">
            <wp:extent cx="159861" cy="161925"/>
            <wp:effectExtent l="0" t="0" r="0" b="0"/>
            <wp:docPr id="12" name="Image 12" descr="C:\Users\svanderslagmolen\AppData\Local\Microsoft\Windows\Temporary Internet Files\Content.IE5\IOAUA604\blue-202461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nderslagmolen\AppData\Local\Microsoft\Windows\Temporary Internet Files\Content.IE5\IOAUA604\blue-2024619_960_72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" cy="1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91C">
        <w:rPr>
          <w:color w:val="auto"/>
          <w:sz w:val="20"/>
          <w:szCs w:val="20"/>
        </w:rPr>
        <w:t xml:space="preserve"> 02/563.17.17</w:t>
      </w:r>
      <w:r w:rsidRPr="0096391C">
        <w:rPr>
          <w:color w:val="auto"/>
          <w:sz w:val="20"/>
          <w:szCs w:val="20"/>
        </w:rPr>
        <w:tab/>
      </w:r>
      <w:r w:rsidRPr="0096391C">
        <w:rPr>
          <w:color w:val="auto"/>
          <w:sz w:val="20"/>
          <w:szCs w:val="20"/>
        </w:rPr>
        <w:tab/>
      </w: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6507C40D" wp14:editId="75F91098">
            <wp:extent cx="161462" cy="161925"/>
            <wp:effectExtent l="0" t="0" r="0" b="0"/>
            <wp:docPr id="20" name="Image 20" descr="C:\Users\svanderslagmolen\AppData\Local\Microsoft\Windows\Temporary Internet Files\Content.IE5\LSI175II\fax-2769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nderslagmolen\AppData\Local\Microsoft\Windows\Temporary Internet Files\Content.IE5\LSI175II\fax-27694_960_72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2" cy="15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91C">
        <w:rPr>
          <w:color w:val="auto"/>
          <w:sz w:val="20"/>
          <w:szCs w:val="20"/>
        </w:rPr>
        <w:t xml:space="preserve">  02/563.17.18</w:t>
      </w:r>
      <w:r w:rsidRPr="0096391C">
        <w:rPr>
          <w:color w:val="auto"/>
          <w:sz w:val="20"/>
          <w:szCs w:val="20"/>
        </w:rPr>
        <w:tab/>
      </w:r>
      <w:r w:rsidRPr="0096391C">
        <w:rPr>
          <w:color w:val="auto"/>
          <w:sz w:val="20"/>
          <w:szCs w:val="20"/>
        </w:rPr>
        <w:tab/>
      </w:r>
      <w:r w:rsidRPr="00CD54A6">
        <w:rPr>
          <w:noProof/>
          <w:color w:val="auto"/>
          <w:sz w:val="20"/>
          <w:szCs w:val="20"/>
          <w:lang w:val="fr-BE" w:eastAsia="fr-BE"/>
        </w:rPr>
        <w:drawing>
          <wp:inline distT="0" distB="0" distL="0" distR="0" wp14:anchorId="6EFE8A4E" wp14:editId="360CD28A">
            <wp:extent cx="161925" cy="153322"/>
            <wp:effectExtent l="0" t="0" r="0" b="0"/>
            <wp:docPr id="22" name="Image 22" descr="C:\Users\svanderslagmolen\AppData\Local\Microsoft\Windows\Temporary Internet Files\Content.IE5\3YB4KO2C\email-15761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anderslagmolen\AppData\Local\Microsoft\Windows\Temporary Internet Files\Content.IE5\3YB4KO2C\email-157611_640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" cy="1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91C">
        <w:rPr>
          <w:color w:val="auto"/>
          <w:sz w:val="20"/>
          <w:szCs w:val="20"/>
        </w:rPr>
        <w:t xml:space="preserve"> </w:t>
      </w:r>
      <w:proofErr w:type="spellStart"/>
      <w:r w:rsidR="00514832" w:rsidRPr="0096391C">
        <w:rPr>
          <w:color w:val="auto"/>
          <w:sz w:val="20"/>
          <w:szCs w:val="20"/>
        </w:rPr>
        <w:t>rcib@leefmilieu.brussels</w:t>
      </w:r>
      <w:proofErr w:type="spellEnd"/>
    </w:p>
    <w:p w:rsidR="00CD54A6" w:rsidRPr="0096391C" w:rsidRDefault="00CD54A6" w:rsidP="006F5538">
      <w:pPr>
        <w:spacing w:before="0" w:after="0"/>
      </w:pPr>
    </w:p>
    <w:p w:rsidR="004D5154" w:rsidRPr="0096391C" w:rsidRDefault="00514832" w:rsidP="006F5538">
      <w:pPr>
        <w:pStyle w:val="Titre2"/>
        <w:shd w:val="solid" w:color="F0E3E0" w:fill="EADBD4" w:themeFill="accent3" w:themeFillTint="33"/>
        <w:spacing w:before="0"/>
        <w:rPr>
          <w:color w:val="auto"/>
        </w:rPr>
      </w:pPr>
      <w:r w:rsidRPr="0096391C">
        <w:rPr>
          <w:color w:val="auto"/>
        </w:rPr>
        <w:t>Voorschrijvendarts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6F5538" w:rsidTr="006F5538">
        <w:tc>
          <w:tcPr>
            <w:tcW w:w="10606" w:type="dxa"/>
          </w:tcPr>
          <w:p w:rsidR="006F5538" w:rsidRPr="00E40EDA" w:rsidRDefault="00514832" w:rsidP="00514832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Naa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m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: 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Voornaam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: 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</w:p>
        </w:tc>
      </w:tr>
      <w:tr w:rsidR="006F5538" w:rsidRPr="006F5538" w:rsidTr="00DD418C">
        <w:trPr>
          <w:trHeight w:val="939"/>
        </w:trPr>
        <w:tc>
          <w:tcPr>
            <w:tcW w:w="10606" w:type="dxa"/>
          </w:tcPr>
          <w:p w:rsidR="006F5538" w:rsidRPr="00E40EDA" w:rsidRDefault="00514832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Praktijkadres</w:t>
            </w:r>
            <w:proofErr w:type="spellEnd"/>
            <w:r w:rsidR="006F5538"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:</w:t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E40EDA" w:rsidRDefault="007316F7" w:rsidP="00AC5DC4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Telefoonnummer</w:t>
            </w:r>
            <w:proofErr w:type="spellEnd"/>
            <w:r w:rsidR="00AC5DC4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 </w:t>
            </w:r>
            <w:bookmarkStart w:id="0" w:name="_GoBack"/>
            <w:bookmarkEnd w:id="0"/>
            <w:r w:rsidR="006F5538"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:</w:t>
            </w:r>
          </w:p>
        </w:tc>
      </w:tr>
      <w:tr w:rsidR="006F5538" w:rsidRPr="006F5538" w:rsidTr="0096391C">
        <w:trPr>
          <w:trHeight w:val="900"/>
        </w:trPr>
        <w:tc>
          <w:tcPr>
            <w:tcW w:w="10606" w:type="dxa"/>
          </w:tcPr>
          <w:p w:rsidR="006F5538" w:rsidRDefault="00514832" w:rsidP="00514832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Stempel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en </w:t>
            </w: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handtekening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 : </w:t>
            </w:r>
          </w:p>
          <w:p w:rsidR="00486825" w:rsidRDefault="00486825" w:rsidP="00486825">
            <w:pPr>
              <w:rPr>
                <w:lang w:val="fr-BE"/>
              </w:rPr>
            </w:pPr>
          </w:p>
          <w:p w:rsidR="00486825" w:rsidRDefault="00486825" w:rsidP="00486825">
            <w:pPr>
              <w:rPr>
                <w:lang w:val="fr-BE"/>
              </w:rPr>
            </w:pPr>
          </w:p>
          <w:p w:rsidR="00486825" w:rsidRDefault="00486825" w:rsidP="00486825">
            <w:pPr>
              <w:rPr>
                <w:lang w:val="fr-BE"/>
              </w:rPr>
            </w:pPr>
          </w:p>
          <w:p w:rsidR="00486825" w:rsidRPr="00486825" w:rsidRDefault="00486825" w:rsidP="00486825">
            <w:pPr>
              <w:rPr>
                <w:lang w:val="fr-BE"/>
              </w:rPr>
            </w:pPr>
          </w:p>
        </w:tc>
      </w:tr>
    </w:tbl>
    <w:p w:rsidR="0052438F" w:rsidRPr="0069309D" w:rsidRDefault="0052438F" w:rsidP="00E40EDA">
      <w:pPr>
        <w:spacing w:after="0"/>
        <w:ind w:left="-1275"/>
        <w:rPr>
          <w:sz w:val="20"/>
          <w:szCs w:val="20"/>
          <w:lang w:val="fr-BE"/>
        </w:rPr>
      </w:pPr>
    </w:p>
    <w:p w:rsidR="00707A7C" w:rsidRPr="00701EA1" w:rsidRDefault="00514832" w:rsidP="006F5538">
      <w:pPr>
        <w:pStyle w:val="Titre2"/>
        <w:shd w:val="solid" w:color="F0E3E0" w:fill="EADBD4" w:themeFill="accent3" w:themeFillTint="33"/>
        <w:spacing w:before="0"/>
        <w:rPr>
          <w:color w:val="auto"/>
          <w:lang w:val="fr-BE"/>
        </w:rPr>
      </w:pPr>
      <w:proofErr w:type="spellStart"/>
      <w:r>
        <w:rPr>
          <w:color w:val="auto"/>
          <w:lang w:val="fr-BE"/>
        </w:rPr>
        <w:t>Patië</w:t>
      </w:r>
      <w:r w:rsidR="00CD54A6" w:rsidRPr="00CD54A6">
        <w:rPr>
          <w:color w:val="auto"/>
          <w:lang w:val="fr-BE"/>
        </w:rPr>
        <w:t>nt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6F5538" w:rsidTr="006F5538">
        <w:tc>
          <w:tcPr>
            <w:tcW w:w="10606" w:type="dxa"/>
          </w:tcPr>
          <w:p w:rsidR="006F5538" w:rsidRPr="00E40EDA" w:rsidRDefault="00514832" w:rsidP="00514832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Naa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m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: 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Voornaam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 :</w:t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E40EDA" w:rsidRDefault="00514832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Geboortedatum</w:t>
            </w:r>
            <w:proofErr w:type="spellEnd"/>
            <w:r w:rsidR="006F5538" w:rsidRPr="006F5538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:</w:t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ab/>
            </w:r>
          </w:p>
        </w:tc>
      </w:tr>
      <w:tr w:rsidR="006F5538" w:rsidRPr="006F5538" w:rsidTr="006F5538">
        <w:tc>
          <w:tcPr>
            <w:tcW w:w="10606" w:type="dxa"/>
          </w:tcPr>
          <w:p w:rsidR="006F5538" w:rsidRPr="00AC5DC4" w:rsidRDefault="007316F7" w:rsidP="00514832">
            <w:pPr>
              <w:pStyle w:val="Titre3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</w:pPr>
            <w:proofErr w:type="spellStart"/>
            <w:r w:rsidRPr="00AC5DC4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  <w:t>Telefoonnummer</w:t>
            </w:r>
            <w:proofErr w:type="spellEnd"/>
            <w:r w:rsidRPr="00AC5DC4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  <w:t xml:space="preserve"> </w:t>
            </w:r>
            <w:r w:rsidR="006F5538" w:rsidRPr="00AC5DC4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  <w:t xml:space="preserve">/GSM </w:t>
            </w:r>
            <w:r w:rsidR="006F5538" w:rsidRPr="00AC5DC4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  <w:lang w:val="fr-BE"/>
              </w:rPr>
              <w:t>(</w:t>
            </w:r>
            <w:proofErr w:type="spellStart"/>
            <w:r w:rsidR="00514832" w:rsidRPr="00AC5DC4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  <w:lang w:val="fr-BE"/>
              </w:rPr>
              <w:t>noodzakelijk</w:t>
            </w:r>
            <w:proofErr w:type="spellEnd"/>
            <w:r w:rsidR="006F5538" w:rsidRPr="00AC5DC4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  <w:lang w:val="fr-BE"/>
              </w:rPr>
              <w:t>) </w:t>
            </w:r>
            <w:r w:rsidR="006F5538" w:rsidRPr="00AC5DC4"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  <w:lang w:val="fr-BE"/>
              </w:rPr>
              <w:t>:</w:t>
            </w:r>
          </w:p>
        </w:tc>
      </w:tr>
      <w:tr w:rsidR="006F5538" w:rsidRPr="006F5538" w:rsidTr="006F5538">
        <w:tc>
          <w:tcPr>
            <w:tcW w:w="10606" w:type="dxa"/>
          </w:tcPr>
          <w:p w:rsidR="00486825" w:rsidRDefault="00514832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Adres</w:t>
            </w:r>
            <w:proofErr w:type="spellEnd"/>
            <w:r w:rsidR="006F5538"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 xml:space="preserve">: </w:t>
            </w:r>
          </w:p>
          <w:p w:rsidR="006F5538" w:rsidRDefault="006F5538" w:rsidP="00E40EDA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r w:rsidRPr="00E40EDA"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br/>
            </w:r>
          </w:p>
          <w:p w:rsidR="00AC5DC4" w:rsidRPr="00AC5DC4" w:rsidRDefault="00AC5DC4" w:rsidP="00AC5DC4">
            <w:pPr>
              <w:rPr>
                <w:lang w:val="fr-BE"/>
              </w:rPr>
            </w:pPr>
          </w:p>
        </w:tc>
      </w:tr>
    </w:tbl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AC5DC4" w:rsidRDefault="00AC5DC4" w:rsidP="00AC5DC4">
      <w:pPr>
        <w:pStyle w:val="Titre2"/>
        <w:shd w:val="solid" w:color="FFFFFF" w:themeColor="background1" w:fill="auto"/>
        <w:tabs>
          <w:tab w:val="left" w:pos="10230"/>
        </w:tabs>
        <w:spacing w:before="100"/>
        <w:rPr>
          <w:color w:val="auto"/>
          <w:lang w:val="fr-BE"/>
        </w:rPr>
      </w:pPr>
    </w:p>
    <w:p w:rsidR="006F5538" w:rsidRPr="00CD54A6" w:rsidRDefault="00514832" w:rsidP="00B93476">
      <w:pPr>
        <w:pStyle w:val="Titre2"/>
        <w:shd w:val="solid" w:color="F0E3E0" w:fill="EADBD4" w:themeFill="accent3" w:themeFillTint="33"/>
        <w:tabs>
          <w:tab w:val="left" w:pos="10230"/>
        </w:tabs>
        <w:spacing w:before="100"/>
        <w:rPr>
          <w:color w:val="auto"/>
          <w:lang w:val="fr-BE"/>
        </w:rPr>
      </w:pPr>
      <w:proofErr w:type="spellStart"/>
      <w:r>
        <w:rPr>
          <w:color w:val="auto"/>
          <w:lang w:val="fr-BE"/>
        </w:rPr>
        <w:lastRenderedPageBreak/>
        <w:t>Gezondheidsprobleem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F5538" w:rsidRPr="006F5538" w:rsidTr="0096391C">
        <w:trPr>
          <w:trHeight w:val="900"/>
        </w:trPr>
        <w:tc>
          <w:tcPr>
            <w:tcW w:w="10606" w:type="dxa"/>
          </w:tcPr>
          <w:p w:rsidR="00AC5DC4" w:rsidRDefault="00514832" w:rsidP="00C71550">
            <w:pPr>
              <w:pStyle w:val="Titre3"/>
              <w:rPr>
                <w:b/>
                <w:bCs/>
                <w:color w:val="FF0000"/>
                <w:sz w:val="20"/>
                <w:szCs w:val="20"/>
              </w:rPr>
            </w:pP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Symptom</w:t>
            </w:r>
            <w:r w:rsidR="007316F7"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en</w:t>
            </w:r>
            <w:r w:rsidR="006F5538"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:</w:t>
            </w:r>
            <w:r w:rsidR="006F5538" w:rsidRPr="00C71550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C71550" w:rsidRPr="00C71550">
              <w:rPr>
                <w:b/>
                <w:bCs/>
                <w:color w:val="FF0000"/>
                <w:sz w:val="20"/>
                <w:szCs w:val="20"/>
              </w:rPr>
              <w:br/>
            </w:r>
            <w:r w:rsidR="00C71550">
              <w:rPr>
                <w:b/>
                <w:bCs/>
                <w:color w:val="FF0000"/>
                <w:sz w:val="20"/>
                <w:szCs w:val="20"/>
              </w:rPr>
              <w:br/>
            </w:r>
          </w:p>
          <w:p w:rsidR="00AC5DC4" w:rsidRDefault="00AC5DC4" w:rsidP="00C71550">
            <w:pPr>
              <w:pStyle w:val="Titre3"/>
              <w:rPr>
                <w:b/>
                <w:bCs/>
                <w:color w:val="FF0000"/>
                <w:sz w:val="20"/>
                <w:szCs w:val="20"/>
              </w:rPr>
            </w:pPr>
          </w:p>
          <w:p w:rsidR="006F5538" w:rsidRPr="00C71550" w:rsidRDefault="00C71550" w:rsidP="00C71550">
            <w:pPr>
              <w:pStyle w:val="Titre3"/>
              <w:rPr>
                <w:bCs/>
                <w:color w:val="FF0000"/>
                <w:sz w:val="20"/>
                <w:szCs w:val="20"/>
              </w:rPr>
            </w:pPr>
            <w:r w:rsidRPr="00C71550">
              <w:rPr>
                <w:b/>
                <w:bCs/>
                <w:color w:val="FF0000"/>
                <w:sz w:val="20"/>
                <w:szCs w:val="20"/>
              </w:rPr>
              <w:br/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Datum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waarop de</w:t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symptomen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zich voordoen</w:t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 :</w:t>
            </w:r>
          </w:p>
        </w:tc>
      </w:tr>
      <w:tr w:rsidR="006F5538" w:rsidRPr="006F5538" w:rsidTr="0096391C">
        <w:trPr>
          <w:trHeight w:val="925"/>
        </w:trPr>
        <w:tc>
          <w:tcPr>
            <w:tcW w:w="10606" w:type="dxa"/>
          </w:tcPr>
          <w:p w:rsidR="006F5538" w:rsidRDefault="00514832" w:rsidP="0096391C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Aandoening</w:t>
            </w:r>
            <w:proofErr w:type="spellEnd"/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t>(en)</w:t>
            </w:r>
          </w:p>
          <w:p w:rsidR="00AC5DC4" w:rsidRDefault="00AC5DC4" w:rsidP="00AC5DC4">
            <w:pPr>
              <w:rPr>
                <w:lang w:val="fr-BE"/>
              </w:rPr>
            </w:pPr>
          </w:p>
          <w:p w:rsidR="00AC5DC4" w:rsidRPr="00AC5DC4" w:rsidRDefault="00AC5DC4" w:rsidP="00AC5DC4">
            <w:pPr>
              <w:rPr>
                <w:lang w:val="fr-BE"/>
              </w:rPr>
            </w:pPr>
          </w:p>
        </w:tc>
      </w:tr>
      <w:tr w:rsidR="006F5538" w:rsidRPr="006F5538" w:rsidTr="0096391C">
        <w:trPr>
          <w:trHeight w:val="925"/>
        </w:trPr>
        <w:tc>
          <w:tcPr>
            <w:tcW w:w="10606" w:type="dxa"/>
          </w:tcPr>
          <w:p w:rsidR="00AC5DC4" w:rsidRDefault="006F5538" w:rsidP="00C71550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Allergie</w:t>
            </w:r>
            <w:r w:rsidR="007316F7"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ën</w:t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 :</w:t>
            </w:r>
            <w:r w:rsidR="00C71550"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br/>
            </w:r>
          </w:p>
          <w:p w:rsidR="006F5538" w:rsidRPr="00C71550" w:rsidRDefault="00C71550" w:rsidP="00C71550">
            <w:pPr>
              <w:pStyle w:val="Titre3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br/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br/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sym w:font="Wingdings" w:char="F0A8"/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geen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allergie voor </w:t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>schimmel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s</w:t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         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fr-BE"/>
              </w:rPr>
              <w:sym w:font="Wingdings" w:char="F0A8"/>
            </w:r>
            <w:r w:rsidRPr="00C7155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geen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allergie voor huisstofmijten</w:t>
            </w:r>
          </w:p>
        </w:tc>
      </w:tr>
      <w:tr w:rsidR="006F5538" w:rsidRPr="00B93476" w:rsidTr="006F5538">
        <w:tc>
          <w:tcPr>
            <w:tcW w:w="10606" w:type="dxa"/>
          </w:tcPr>
          <w:p w:rsidR="006F5538" w:rsidRDefault="00B93476" w:rsidP="007316F7">
            <w:pPr>
              <w:pStyle w:val="Titre3"/>
              <w:rPr>
                <w:color w:val="auto"/>
                <w:sz w:val="20"/>
                <w:szCs w:val="20"/>
              </w:rPr>
            </w:pPr>
            <w:r w:rsidRPr="00B9347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Datum van </w:t>
            </w:r>
            <w:r w:rsidR="007316F7">
              <w:rPr>
                <w:rFonts w:asciiTheme="minorHAnsi" w:eastAsiaTheme="minorEastAsia" w:hAnsiTheme="minorHAnsi" w:cstheme="minorBidi"/>
                <w:sz w:val="20"/>
                <w:szCs w:val="20"/>
              </w:rPr>
              <w:t>het</w:t>
            </w:r>
            <w:r w:rsidRPr="00B93476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laatste </w:t>
            </w:r>
            <w:r w:rsidR="007316F7">
              <w:rPr>
                <w:rFonts w:asciiTheme="minorHAnsi" w:eastAsiaTheme="minorEastAsia" w:hAnsiTheme="minorHAnsi" w:cstheme="minorBidi"/>
                <w:sz w:val="20"/>
                <w:szCs w:val="20"/>
              </w:rPr>
              <w:t>verslag van allergietests</w:t>
            </w:r>
            <w:r w:rsidRPr="00B93476">
              <w:rPr>
                <w:rFonts w:asciiTheme="minorHAnsi" w:eastAsiaTheme="minorEastAsia" w:hAnsiTheme="minorHAnsi" w:cstheme="minorBidi"/>
                <w:sz w:val="20"/>
                <w:szCs w:val="20"/>
              </w:rPr>
              <w:t>:</w:t>
            </w:r>
            <w:r w:rsidR="006F5538" w:rsidRPr="00B93476">
              <w:rPr>
                <w:color w:val="auto"/>
                <w:sz w:val="20"/>
                <w:szCs w:val="20"/>
              </w:rPr>
              <w:t xml:space="preserve"> </w:t>
            </w:r>
          </w:p>
          <w:p w:rsidR="00E930AB" w:rsidRPr="00E930AB" w:rsidRDefault="00E930AB" w:rsidP="00E930AB">
            <w:r w:rsidRPr="00AC5DC4">
              <w:rPr>
                <w:color w:val="FF0000"/>
              </w:rPr>
              <w:t>Gelieve de meest recente testresultaten bij te voegen.</w:t>
            </w:r>
          </w:p>
        </w:tc>
      </w:tr>
    </w:tbl>
    <w:p w:rsidR="00486825" w:rsidRPr="00486825" w:rsidRDefault="00486825" w:rsidP="00B93476">
      <w:pPr>
        <w:pStyle w:val="Titre2"/>
        <w:shd w:val="solid" w:color="F0E3E0" w:fill="EADBD4" w:themeFill="accent3" w:themeFillTint="33"/>
        <w:tabs>
          <w:tab w:val="left" w:pos="10230"/>
        </w:tabs>
        <w:spacing w:before="100"/>
        <w:rPr>
          <w:b/>
          <w:color w:val="auto"/>
        </w:rPr>
      </w:pPr>
      <w:r w:rsidRPr="00486825">
        <w:rPr>
          <w:b/>
          <w:color w:val="auto"/>
        </w:rPr>
        <w:t>Bijzondere opmerkingen</w:t>
      </w:r>
    </w:p>
    <w:p w:rsidR="006F5538" w:rsidRPr="007316F7" w:rsidRDefault="00B93476" w:rsidP="00B93476">
      <w:pPr>
        <w:pStyle w:val="Titre2"/>
        <w:shd w:val="solid" w:color="F0E3E0" w:fill="EADBD4" w:themeFill="accent3" w:themeFillTint="33"/>
        <w:tabs>
          <w:tab w:val="left" w:pos="10230"/>
        </w:tabs>
        <w:spacing w:before="100"/>
        <w:rPr>
          <w:color w:val="auto"/>
        </w:rPr>
      </w:pPr>
      <w:r w:rsidRPr="007316F7">
        <w:rPr>
          <w:color w:val="auto"/>
        </w:rPr>
        <w:t>Verontreiniger(s), vermoedelijke problemen en andere informatie die relevant is voor de behandeling van het verzoek:</w:t>
      </w:r>
    </w:p>
    <w:p w:rsidR="000C3800" w:rsidRDefault="000C3800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Default="00486825" w:rsidP="004868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86825" w:rsidRPr="00B93476" w:rsidRDefault="00486825" w:rsidP="008B5215"/>
    <w:sectPr w:rsidR="00486825" w:rsidRPr="00B93476" w:rsidSect="000C4FEE">
      <w:footerReference w:type="default" r:id="rId12"/>
      <w:headerReference w:type="first" r:id="rId13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91C" w:rsidRDefault="0096391C">
      <w:r>
        <w:separator/>
      </w:r>
    </w:p>
  </w:endnote>
  <w:endnote w:type="continuationSeparator" w:id="0">
    <w:p w:rsidR="0096391C" w:rsidRDefault="00963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1C" w:rsidRDefault="0096391C">
    <w:pPr>
      <w:pStyle w:val="Pieddepage"/>
    </w:pPr>
    <w:r>
      <w:rPr>
        <w:lang w:bidi="nl-NL"/>
      </w:rPr>
      <w:t xml:space="preserve">Pagina | </w:t>
    </w:r>
    <w:r>
      <w:rPr>
        <w:lang w:bidi="nl-NL"/>
      </w:rPr>
      <w:fldChar w:fldCharType="begin"/>
    </w:r>
    <w:r>
      <w:rPr>
        <w:lang w:bidi="nl-NL"/>
      </w:rPr>
      <w:instrText xml:space="preserve"> PAGE   \* MERGEFORMAT </w:instrText>
    </w:r>
    <w:r>
      <w:rPr>
        <w:lang w:bidi="nl-NL"/>
      </w:rPr>
      <w:fldChar w:fldCharType="separate"/>
    </w:r>
    <w:r w:rsidR="00AC5DC4">
      <w:rPr>
        <w:noProof/>
        <w:lang w:bidi="nl-NL"/>
      </w:rPr>
      <w:t>2</w:t>
    </w:r>
    <w:r>
      <w:rPr>
        <w:lang w:bidi="nl-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91C" w:rsidRDefault="0096391C">
      <w:r>
        <w:separator/>
      </w:r>
    </w:p>
  </w:footnote>
  <w:footnote w:type="continuationSeparator" w:id="0">
    <w:p w:rsidR="0096391C" w:rsidRDefault="00963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1C" w:rsidRDefault="0096391C" w:rsidP="00B73C08">
    <w:pPr>
      <w:pStyle w:val="En-tte"/>
    </w:pPr>
    <w:r>
      <w:rPr>
        <w:noProof/>
        <w:lang w:val="fr-BE" w:eastAsia="fr-BE"/>
      </w:rPr>
      <w:drawing>
        <wp:inline distT="0" distB="0" distL="0" distR="0" wp14:anchorId="7772FD59" wp14:editId="116E2DB4">
          <wp:extent cx="819150" cy="736260"/>
          <wp:effectExtent l="0" t="0" r="0" b="698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ri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264" cy="736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fr-BE" w:eastAsia="fr-BE"/>
      </w:rPr>
      <w:drawing>
        <wp:inline distT="0" distB="0" distL="0" distR="0" wp14:anchorId="4ADC1B4C" wp14:editId="79100254">
          <wp:extent cx="1304925" cy="663012"/>
          <wp:effectExtent l="0" t="0" r="0" b="381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LU_FRNL_LogoB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25" cy="664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242B50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8EA454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506C94C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B5EFFA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9744C6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16F58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2273E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8E96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7A479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4762CE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54"/>
    <w:rsid w:val="00003E29"/>
    <w:rsid w:val="000466A6"/>
    <w:rsid w:val="000513CC"/>
    <w:rsid w:val="0005386B"/>
    <w:rsid w:val="000C3800"/>
    <w:rsid w:val="000C4FEE"/>
    <w:rsid w:val="000F739B"/>
    <w:rsid w:val="00156DFB"/>
    <w:rsid w:val="001B7FE7"/>
    <w:rsid w:val="001D6F3F"/>
    <w:rsid w:val="001F039C"/>
    <w:rsid w:val="00237E27"/>
    <w:rsid w:val="00267213"/>
    <w:rsid w:val="002B07FF"/>
    <w:rsid w:val="002B08A9"/>
    <w:rsid w:val="002E607E"/>
    <w:rsid w:val="003062F5"/>
    <w:rsid w:val="003075BA"/>
    <w:rsid w:val="0031429F"/>
    <w:rsid w:val="003A12B5"/>
    <w:rsid w:val="003D3B0C"/>
    <w:rsid w:val="00413740"/>
    <w:rsid w:val="004240C1"/>
    <w:rsid w:val="004412CB"/>
    <w:rsid w:val="0048263E"/>
    <w:rsid w:val="004835D4"/>
    <w:rsid w:val="00486825"/>
    <w:rsid w:val="004A1D74"/>
    <w:rsid w:val="004A4768"/>
    <w:rsid w:val="004D0129"/>
    <w:rsid w:val="004D5154"/>
    <w:rsid w:val="00505E2C"/>
    <w:rsid w:val="00514832"/>
    <w:rsid w:val="0052438F"/>
    <w:rsid w:val="00571ABD"/>
    <w:rsid w:val="00593F07"/>
    <w:rsid w:val="005B20D4"/>
    <w:rsid w:val="00602D15"/>
    <w:rsid w:val="00657FDF"/>
    <w:rsid w:val="0068098F"/>
    <w:rsid w:val="0069309D"/>
    <w:rsid w:val="006952EB"/>
    <w:rsid w:val="006F5538"/>
    <w:rsid w:val="00701EA1"/>
    <w:rsid w:val="0070244F"/>
    <w:rsid w:val="00707A7C"/>
    <w:rsid w:val="007316F7"/>
    <w:rsid w:val="007A70D5"/>
    <w:rsid w:val="007F67C5"/>
    <w:rsid w:val="008372C8"/>
    <w:rsid w:val="00860BE1"/>
    <w:rsid w:val="00875DA4"/>
    <w:rsid w:val="008B5215"/>
    <w:rsid w:val="008E3BE9"/>
    <w:rsid w:val="00917EAE"/>
    <w:rsid w:val="0096391C"/>
    <w:rsid w:val="00977D60"/>
    <w:rsid w:val="009966AA"/>
    <w:rsid w:val="00AC5DC4"/>
    <w:rsid w:val="00AE6673"/>
    <w:rsid w:val="00B02171"/>
    <w:rsid w:val="00B109B2"/>
    <w:rsid w:val="00B73C08"/>
    <w:rsid w:val="00B93476"/>
    <w:rsid w:val="00BA5045"/>
    <w:rsid w:val="00BF6B4B"/>
    <w:rsid w:val="00C048FB"/>
    <w:rsid w:val="00C2505B"/>
    <w:rsid w:val="00C464FA"/>
    <w:rsid w:val="00C71550"/>
    <w:rsid w:val="00CD54A6"/>
    <w:rsid w:val="00CE270A"/>
    <w:rsid w:val="00D028EE"/>
    <w:rsid w:val="00D11F1F"/>
    <w:rsid w:val="00DC4535"/>
    <w:rsid w:val="00DD418C"/>
    <w:rsid w:val="00E165C4"/>
    <w:rsid w:val="00E365B1"/>
    <w:rsid w:val="00E40EDA"/>
    <w:rsid w:val="00E55FB8"/>
    <w:rsid w:val="00E930AB"/>
    <w:rsid w:val="00EF16BE"/>
    <w:rsid w:val="00F267D1"/>
    <w:rsid w:val="00FC04C7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FA"/>
    <w:rPr>
      <w:szCs w:val="18"/>
    </w:rPr>
  </w:style>
  <w:style w:type="paragraph" w:styleId="Titre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Titre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customStyle="1" w:styleId="GridTable1LightAccent1">
    <w:name w:val="Grid Table 1 Light Accent 1"/>
    <w:aliases w:val="Employee status"/>
    <w:basedOn w:val="Tableau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Pieddepage">
    <w:name w:val="footer"/>
    <w:basedOn w:val="Normal"/>
    <w:link w:val="PieddepageC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PieddepageCar">
    <w:name w:val="Pied de page Car"/>
    <w:basedOn w:val="Policepardfaut"/>
    <w:link w:val="Pieddepage"/>
    <w:uiPriority w:val="99"/>
    <w:rsid w:val="00860BE1"/>
    <w:rPr>
      <w:color w:val="865640" w:themeColor="accent3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</w:rPr>
  </w:style>
  <w:style w:type="paragraph" w:styleId="Lgende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customStyle="1" w:styleId="GridTable1Light">
    <w:name w:val="Grid Table 1 Light"/>
    <w:basedOn w:val="Tableau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au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Accent6">
    <w:name w:val="List Table 1 Light Accent 6"/>
    <w:basedOn w:val="Tableau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6Colorful">
    <w:name w:val="List Table 6 Colorful"/>
    <w:basedOn w:val="Tableau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Tableau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Tableau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2Accent1">
    <w:name w:val="List Table 2 Accent 1"/>
    <w:basedOn w:val="Tableau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2Accent3">
    <w:name w:val="List Table 2 Accent 3"/>
    <w:basedOn w:val="Tableau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En-tte">
    <w:name w:val="header"/>
    <w:basedOn w:val="Normal"/>
    <w:link w:val="En-tteC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Normal"/>
    <w:next w:val="Normal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875DA4"/>
    <w:rPr>
      <w:color w:val="000000" w:themeColor="text1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02D15"/>
  </w:style>
  <w:style w:type="paragraph" w:styleId="Normalcentr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02D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02D15"/>
    <w:rPr>
      <w:color w:val="000000" w:themeColor="text1"/>
      <w:szCs w:val="1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2D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02D15"/>
    <w:rPr>
      <w:color w:val="000000" w:themeColor="text1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02D15"/>
    <w:rPr>
      <w:color w:val="000000" w:themeColor="text1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02D15"/>
    <w:rPr>
      <w:color w:val="000000" w:themeColor="text1"/>
      <w:szCs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02D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02D15"/>
    <w:rPr>
      <w:color w:val="000000" w:themeColor="text1"/>
      <w:szCs w:val="1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02D15"/>
    <w:rPr>
      <w:color w:val="000000" w:themeColor="text1"/>
      <w:szCs w:val="1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02D15"/>
    <w:rPr>
      <w:color w:val="000000" w:themeColor="text1"/>
      <w:szCs w:val="1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02D15"/>
    <w:rPr>
      <w:color w:val="000000" w:themeColor="text1"/>
      <w:sz w:val="16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02D15"/>
    <w:rPr>
      <w:color w:val="000000" w:themeColor="text1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02D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2D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2D15"/>
    <w:rPr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2D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Listefonce">
    <w:name w:val="Dark List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02D15"/>
  </w:style>
  <w:style w:type="character" w:customStyle="1" w:styleId="DateCar">
    <w:name w:val="Date Car"/>
    <w:basedOn w:val="Policepardfaut"/>
    <w:link w:val="Date"/>
    <w:uiPriority w:val="99"/>
    <w:semiHidden/>
    <w:rsid w:val="00602D15"/>
    <w:rPr>
      <w:color w:val="000000" w:themeColor="text1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02D15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02D15"/>
    <w:rPr>
      <w:color w:val="000000" w:themeColor="text1"/>
      <w:szCs w:val="18"/>
    </w:rPr>
  </w:style>
  <w:style w:type="character" w:styleId="Accentuation">
    <w:name w:val="Emphasis"/>
    <w:basedOn w:val="Policepardfaut"/>
    <w:uiPriority w:val="20"/>
    <w:semiHidden/>
    <w:unhideWhenUsed/>
    <w:rsid w:val="00602D15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02D15"/>
    <w:rPr>
      <w:color w:val="000000" w:themeColor="text1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2D15"/>
    <w:rPr>
      <w:color w:val="000000" w:themeColor="text1"/>
      <w:sz w:val="20"/>
      <w:szCs w:val="20"/>
    </w:rPr>
  </w:style>
  <w:style w:type="table" w:customStyle="1" w:styleId="GridTable1LightAccent2">
    <w:name w:val="Grid Table 1 Light Accent 2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602D15"/>
  </w:style>
  <w:style w:type="paragraph" w:styleId="AdresseHTML">
    <w:name w:val="HTML Address"/>
    <w:basedOn w:val="Normal"/>
    <w:link w:val="AdresseHTMLC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tionHTML">
    <w:name w:val="HTML Cite"/>
    <w:basedOn w:val="Policepardfaut"/>
    <w:uiPriority w:val="99"/>
    <w:semiHidden/>
    <w:unhideWhenUsed/>
    <w:rsid w:val="00602D15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02D15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02D15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Grilleclaire">
    <w:name w:val="Light Grid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02D15"/>
  </w:style>
  <w:style w:type="paragraph" w:styleId="Liste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02D15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02D15"/>
    <w:rPr>
      <w:color w:val="000000" w:themeColor="text1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02D15"/>
  </w:style>
  <w:style w:type="table" w:customStyle="1" w:styleId="PlainTable1">
    <w:name w:val="Plain Table 1"/>
    <w:basedOn w:val="Tableau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02D15"/>
  </w:style>
  <w:style w:type="character" w:customStyle="1" w:styleId="SalutationsCar">
    <w:name w:val="Salutations Car"/>
    <w:basedOn w:val="Policepardfaut"/>
    <w:link w:val="Salutations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02D15"/>
    <w:rPr>
      <w:color w:val="000000" w:themeColor="text1"/>
      <w:szCs w:val="18"/>
    </w:rPr>
  </w:style>
  <w:style w:type="character" w:styleId="lev">
    <w:name w:val="Strong"/>
    <w:basedOn w:val="Policepardfaut"/>
    <w:uiPriority w:val="22"/>
    <w:semiHidden/>
    <w:unhideWhenUsed/>
    <w:qFormat/>
    <w:rsid w:val="00602D15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02D15"/>
  </w:style>
  <w:style w:type="paragraph" w:styleId="TM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Tableau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uiPriority="10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FA"/>
    <w:rPr>
      <w:szCs w:val="18"/>
    </w:rPr>
  </w:style>
  <w:style w:type="paragraph" w:styleId="Titre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Titre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table" w:customStyle="1" w:styleId="GridTable1LightAccent1">
    <w:name w:val="Grid Table 1 Light Accent 1"/>
    <w:aliases w:val="Employee status"/>
    <w:basedOn w:val="Tableau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Pieddepage">
    <w:name w:val="footer"/>
    <w:basedOn w:val="Normal"/>
    <w:link w:val="PieddepageC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PieddepageCar">
    <w:name w:val="Pied de page Car"/>
    <w:basedOn w:val="Policepardfaut"/>
    <w:link w:val="Pieddepage"/>
    <w:uiPriority w:val="99"/>
    <w:rsid w:val="00860BE1"/>
    <w:rPr>
      <w:color w:val="865640" w:themeColor="accent3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</w:rPr>
  </w:style>
  <w:style w:type="paragraph" w:styleId="Lgende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customStyle="1" w:styleId="GridTable1Light">
    <w:name w:val="Grid Table 1 Light"/>
    <w:basedOn w:val="Tableau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au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Accent6">
    <w:name w:val="List Table 1 Light Accent 6"/>
    <w:basedOn w:val="Tableau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6Colorful">
    <w:name w:val="List Table 6 Colorful"/>
    <w:basedOn w:val="Tableau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">
    <w:name w:val="List Table 2"/>
    <w:basedOn w:val="Tableau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Tableau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2Accent1">
    <w:name w:val="List Table 2 Accent 1"/>
    <w:basedOn w:val="Tableau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2Accent3">
    <w:name w:val="List Table 2 Accent 3"/>
    <w:basedOn w:val="Tableau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En-tte">
    <w:name w:val="header"/>
    <w:basedOn w:val="Normal"/>
    <w:link w:val="En-tteC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Normal"/>
    <w:next w:val="Normal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875DA4"/>
    <w:rPr>
      <w:color w:val="000000" w:themeColor="text1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02D15"/>
  </w:style>
  <w:style w:type="paragraph" w:styleId="Normalcentr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02D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02D15"/>
    <w:rPr>
      <w:color w:val="000000" w:themeColor="text1"/>
      <w:szCs w:val="1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2D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02D15"/>
    <w:rPr>
      <w:color w:val="000000" w:themeColor="text1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02D15"/>
    <w:rPr>
      <w:color w:val="000000" w:themeColor="text1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02D15"/>
    <w:rPr>
      <w:color w:val="000000" w:themeColor="text1"/>
      <w:szCs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02D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02D15"/>
    <w:rPr>
      <w:color w:val="000000" w:themeColor="text1"/>
      <w:szCs w:val="1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02D15"/>
    <w:pPr>
      <w:spacing w:after="1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02D15"/>
    <w:rPr>
      <w:color w:val="000000" w:themeColor="text1"/>
      <w:szCs w:val="1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02D15"/>
    <w:rPr>
      <w:color w:val="000000" w:themeColor="text1"/>
      <w:szCs w:val="1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02D15"/>
    <w:rPr>
      <w:color w:val="000000" w:themeColor="text1"/>
      <w:sz w:val="16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02D15"/>
    <w:rPr>
      <w:color w:val="000000" w:themeColor="text1"/>
      <w:szCs w:val="18"/>
    </w:rPr>
  </w:style>
  <w:style w:type="table" w:styleId="Grillecouleur">
    <w:name w:val="Colorful Grid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602D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2D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2D15"/>
    <w:rPr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2D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Listefonce">
    <w:name w:val="Dark List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02D15"/>
  </w:style>
  <w:style w:type="character" w:customStyle="1" w:styleId="DateCar">
    <w:name w:val="Date Car"/>
    <w:basedOn w:val="Policepardfaut"/>
    <w:link w:val="Date"/>
    <w:uiPriority w:val="99"/>
    <w:semiHidden/>
    <w:rsid w:val="00602D15"/>
    <w:rPr>
      <w:color w:val="000000" w:themeColor="text1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02D15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02D15"/>
    <w:rPr>
      <w:color w:val="000000" w:themeColor="text1"/>
      <w:szCs w:val="18"/>
    </w:rPr>
  </w:style>
  <w:style w:type="character" w:styleId="Accentuation">
    <w:name w:val="Emphasis"/>
    <w:basedOn w:val="Policepardfaut"/>
    <w:uiPriority w:val="20"/>
    <w:semiHidden/>
    <w:unhideWhenUsed/>
    <w:rsid w:val="00602D15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02D15"/>
    <w:rPr>
      <w:color w:val="000000" w:themeColor="text1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602D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02D15"/>
    <w:rPr>
      <w:color w:val="000000" w:themeColor="text1"/>
      <w:sz w:val="20"/>
      <w:szCs w:val="20"/>
    </w:rPr>
  </w:style>
  <w:style w:type="table" w:customStyle="1" w:styleId="GridTable1LightAccent2">
    <w:name w:val="Grid Table 1 Light Accent 2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602D15"/>
  </w:style>
  <w:style w:type="paragraph" w:styleId="AdresseHTML">
    <w:name w:val="HTML Address"/>
    <w:basedOn w:val="Normal"/>
    <w:link w:val="AdresseHTMLC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02D15"/>
    <w:rPr>
      <w:i/>
      <w:iCs/>
      <w:color w:val="000000" w:themeColor="text1"/>
      <w:szCs w:val="18"/>
    </w:rPr>
  </w:style>
  <w:style w:type="character" w:styleId="CitationHTML">
    <w:name w:val="HTML Cite"/>
    <w:basedOn w:val="Policepardfaut"/>
    <w:uiPriority w:val="99"/>
    <w:semiHidden/>
    <w:unhideWhenUsed/>
    <w:rsid w:val="00602D15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602D15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602D15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Grilleclaire">
    <w:name w:val="Light Grid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602D15"/>
  </w:style>
  <w:style w:type="paragraph" w:styleId="Liste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au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02D15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02D15"/>
    <w:rPr>
      <w:color w:val="000000" w:themeColor="text1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02D15"/>
  </w:style>
  <w:style w:type="table" w:customStyle="1" w:styleId="PlainTable1">
    <w:name w:val="Plain Table 1"/>
    <w:basedOn w:val="Tableau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02D15"/>
  </w:style>
  <w:style w:type="character" w:customStyle="1" w:styleId="SalutationsCar">
    <w:name w:val="Salutations Car"/>
    <w:basedOn w:val="Policepardfaut"/>
    <w:link w:val="Salutations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02D15"/>
    <w:rPr>
      <w:color w:val="000000" w:themeColor="text1"/>
      <w:szCs w:val="18"/>
    </w:rPr>
  </w:style>
  <w:style w:type="character" w:styleId="lev">
    <w:name w:val="Strong"/>
    <w:basedOn w:val="Policepardfaut"/>
    <w:uiPriority w:val="22"/>
    <w:semiHidden/>
    <w:unhideWhenUsed/>
    <w:qFormat/>
    <w:rsid w:val="00602D15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02D15"/>
  </w:style>
  <w:style w:type="paragraph" w:styleId="TM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Tableau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guizani\Downloads\TF03463063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8D10F-7084-4143-B59F-F298B5231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TF03463063.dotx</Template>
  <TotalTime>4</TotalTime>
  <Pages>2</Pages>
  <Words>136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BIM-IBGE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GUIZANI Omar</dc:creator>
  <cp:lastModifiedBy>BLADT Sandrine</cp:lastModifiedBy>
  <cp:revision>3</cp:revision>
  <cp:lastPrinted>2019-04-18T13:00:00Z</cp:lastPrinted>
  <dcterms:created xsi:type="dcterms:W3CDTF">2019-09-06T15:12:00Z</dcterms:created>
  <dcterms:modified xsi:type="dcterms:W3CDTF">2019-09-10T12:47:00Z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